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106" w:type="dxa"/>
        <w:tblLook w:val="0000"/>
      </w:tblPr>
      <w:tblGrid>
        <w:gridCol w:w="4356"/>
        <w:gridCol w:w="5709"/>
      </w:tblGrid>
      <w:tr w:rsidR="00704E9E" w:rsidRPr="004F1398">
        <w:trPr>
          <w:trHeight w:val="1280"/>
        </w:trPr>
        <w:tc>
          <w:tcPr>
            <w:tcW w:w="4356" w:type="dxa"/>
          </w:tcPr>
          <w:p w:rsidR="00704E9E" w:rsidRPr="00062399" w:rsidRDefault="00704E9E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2399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LÝ TỰ TRỌNG </w:t>
            </w:r>
          </w:p>
          <w:p w:rsidR="00704E9E" w:rsidRPr="00062399" w:rsidRDefault="00704E9E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PHỐ</w:t>
            </w:r>
            <w:r w:rsidRPr="00062399">
              <w:rPr>
                <w:rFonts w:ascii="Times New Roman" w:hAnsi="Times New Roman" w:cs="Times New Roman"/>
                <w:sz w:val="26"/>
                <w:szCs w:val="26"/>
              </w:rPr>
              <w:t xml:space="preserve"> HỒ CHÍ MINH</w:t>
            </w:r>
          </w:p>
          <w:p w:rsidR="00704E9E" w:rsidRPr="004F1398" w:rsidRDefault="00704E9E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w:pict>
                <v:line id="Line 27" o:spid="_x0000_s1026" style="position:absolute;left:0;text-align:left;z-index:251658240;visibility:visible" from="71.45pt,20.75pt" to="134.45pt,20.8pt"/>
              </w:pic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CÔNG NGHỆ CƠ KHÍ</w:t>
            </w:r>
          </w:p>
        </w:tc>
        <w:tc>
          <w:tcPr>
            <w:tcW w:w="5709" w:type="dxa"/>
          </w:tcPr>
          <w:p w:rsidR="00704E9E" w:rsidRPr="004F1398" w:rsidRDefault="00704E9E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704E9E" w:rsidRPr="004F1398" w:rsidRDefault="00704E9E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704E9E" w:rsidRPr="004F1398" w:rsidRDefault="00704E9E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w:pict>
                <v:line id="Line 8" o:spid="_x0000_s1027" style="position:absolute;left:0;text-align:left;z-index:251659264;visibility:visible" from="61.8pt,4pt" to="223.8pt,4.05pt"/>
              </w:pict>
            </w:r>
          </w:p>
          <w:p w:rsidR="00704E9E" w:rsidRPr="004F1398" w:rsidRDefault="00704E9E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704E9E" w:rsidRPr="004F1398">
        <w:trPr>
          <w:trHeight w:val="363"/>
        </w:trPr>
        <w:tc>
          <w:tcPr>
            <w:tcW w:w="10065" w:type="dxa"/>
            <w:gridSpan w:val="2"/>
          </w:tcPr>
          <w:p w:rsidR="00704E9E" w:rsidRPr="00AF37CC" w:rsidRDefault="00704E9E" w:rsidP="006A68BE">
            <w:pPr>
              <w:pStyle w:val="BodyText"/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     Thành phố Hồ Chí Minh, ngày 09  tháng 3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năm 201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8</w:t>
            </w:r>
          </w:p>
        </w:tc>
      </w:tr>
    </w:tbl>
    <w:p w:rsidR="00704E9E" w:rsidRDefault="00704E9E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704E9E" w:rsidRDefault="00704E9E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704E9E" w:rsidRDefault="00704E9E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Kỹ thuật Lý Tự Trọng Tp.HCM;</w:t>
      </w:r>
    </w:p>
    <w:p w:rsidR="00704E9E" w:rsidRDefault="00704E9E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 – Giới thiệu việc làm;</w:t>
      </w:r>
    </w:p>
    <w:p w:rsidR="00704E9E" w:rsidRPr="00AF37CC" w:rsidRDefault="00704E9E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704E9E" w:rsidRDefault="00704E9E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Để tạo điều kiện thuận lợi cho việc quản lý, giảng dạy và học tập các môn học trong chương trình dạy các lớp khóa </w:t>
      </w:r>
    </w:p>
    <w:p w:rsidR="00704E9E" w:rsidRDefault="00704E9E" w:rsidP="008C22DD">
      <w:pPr>
        <w:tabs>
          <w:tab w:val="left" w:pos="567"/>
        </w:tabs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khoa Công nghệ Cơ khí kính đề nghị Nhà trường đổi thời khóa biểu như sau:</w:t>
      </w:r>
    </w:p>
    <w:p w:rsidR="00704E9E" w:rsidRDefault="00704E9E" w:rsidP="00BF105A">
      <w:pPr>
        <w:numPr>
          <w:ilvl w:val="0"/>
          <w:numId w:val="27"/>
        </w:numPr>
        <w:spacing w:before="60" w:line="320" w:lineRule="exact"/>
        <w:ind w:left="0" w:right="-142" w:firstLine="256"/>
        <w:jc w:val="both"/>
        <w:rPr>
          <w:rFonts w:ascii="Times New Roman" w:hAnsi="Times New Roman" w:cs="Times New Roman"/>
          <w:sz w:val="26"/>
          <w:szCs w:val="26"/>
        </w:rPr>
      </w:pPr>
      <w:r w:rsidRPr="00BF105A">
        <w:rPr>
          <w:rFonts w:ascii="Times New Roman" w:hAnsi="Times New Roman" w:cs="Times New Roman"/>
          <w:sz w:val="26"/>
          <w:szCs w:val="26"/>
        </w:rPr>
        <w:t xml:space="preserve">Môn nguyên lý chi tiết máy: </w:t>
      </w:r>
    </w:p>
    <w:p w:rsidR="00704E9E" w:rsidRDefault="00704E9E" w:rsidP="00BC3777">
      <w:pPr>
        <w:spacing w:before="60" w:line="320" w:lineRule="exact"/>
        <w:ind w:right="-142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 w:rsidRPr="00BF105A">
        <w:rPr>
          <w:rFonts w:ascii="Times New Roman" w:hAnsi="Times New Roman" w:cs="Times New Roman"/>
          <w:sz w:val="26"/>
          <w:szCs w:val="26"/>
        </w:rPr>
        <w:t>Lớp 16CĐ-LTÔtô học thứ sáu tiết 13-15 thầy Nguyễn Tiến Nhân chuyển sang thầy Trần Đình Khải từ tuần 26.</w:t>
      </w:r>
    </w:p>
    <w:p w:rsidR="00704E9E" w:rsidRDefault="00704E9E" w:rsidP="00BC3777">
      <w:pPr>
        <w:spacing w:before="60" w:line="320" w:lineRule="exact"/>
        <w:ind w:right="-142" w:firstLine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Lớp </w:t>
      </w:r>
      <w:r w:rsidRPr="00475E82">
        <w:rPr>
          <w:rFonts w:ascii="Times New Roman" w:hAnsi="Times New Roman" w:cs="Times New Roman"/>
          <w:color w:val="000000"/>
          <w:sz w:val="26"/>
          <w:szCs w:val="26"/>
        </w:rPr>
        <w:t>16CĐ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-Ô12 thứ 3 (tiết1-3) thầy Bùi Anh Tuấn; </w:t>
      </w:r>
      <w:r w:rsidRPr="00475E82">
        <w:rPr>
          <w:rFonts w:ascii="Times New Roman" w:hAnsi="Times New Roman" w:cs="Times New Roman"/>
          <w:color w:val="000000"/>
          <w:sz w:val="26"/>
          <w:szCs w:val="26"/>
        </w:rPr>
        <w:t>16CĐ</w:t>
      </w:r>
      <w:r>
        <w:rPr>
          <w:rFonts w:ascii="Times New Roman" w:hAnsi="Times New Roman" w:cs="Times New Roman"/>
          <w:color w:val="000000"/>
          <w:sz w:val="26"/>
          <w:szCs w:val="26"/>
        </w:rPr>
        <w:t>-Ô9 thứ 3 (tiết 4-6) thầy Nguyễn Tiến Nhân chuyển sang học ngày chủ nhật từ tuần 27, thầy Nguyễn Thanh Phong (thỉnh giảng) dạy.</w:t>
      </w:r>
    </w:p>
    <w:p w:rsidR="00704E9E" w:rsidRDefault="00704E9E" w:rsidP="00BC3777">
      <w:pPr>
        <w:spacing w:before="60" w:line="320" w:lineRule="exact"/>
        <w:ind w:right="-142" w:firstLine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Lớp </w:t>
      </w:r>
      <w:r>
        <w:rPr>
          <w:rFonts w:ascii="Times New Roman" w:hAnsi="Times New Roman" w:cs="Times New Roman"/>
          <w:color w:val="000000"/>
          <w:sz w:val="26"/>
          <w:szCs w:val="26"/>
        </w:rPr>
        <w:t>17C1-CCK7 thứ 2 (tiết 3-6) cô Trương Thị Phương Hồng chuyển sang học ngày chủ nhật (tiết 7-10) từ tuần 27 thầy Nguyễn Thanh Phong (thỉnh giảng) dạy.</w:t>
      </w:r>
    </w:p>
    <w:p w:rsidR="00704E9E" w:rsidRDefault="00704E9E" w:rsidP="00A40201">
      <w:pPr>
        <w:spacing w:before="60" w:line="320" w:lineRule="exact"/>
        <w:ind w:right="-142" w:firstLine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Lớp </w:t>
      </w:r>
      <w:r>
        <w:rPr>
          <w:rFonts w:ascii="Times New Roman" w:hAnsi="Times New Roman" w:cs="Times New Roman"/>
          <w:color w:val="000000"/>
          <w:sz w:val="26"/>
          <w:szCs w:val="26"/>
        </w:rPr>
        <w:t>17C1-CCK8 thứ 2 (tiết 3-6) thầy Vũ Quang Khải chuyển sang học ngày chủ nhật (tiết 1-5) từ tuần 28 thầy Chung Trần Thế Vinh dạy.</w:t>
      </w:r>
    </w:p>
    <w:p w:rsidR="00704E9E" w:rsidRDefault="00704E9E" w:rsidP="00071B2B">
      <w:pPr>
        <w:spacing w:before="60" w:line="320" w:lineRule="exact"/>
        <w:ind w:right="-142" w:firstLine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Lớp </w:t>
      </w:r>
      <w:r>
        <w:rPr>
          <w:rFonts w:ascii="Times New Roman" w:hAnsi="Times New Roman" w:cs="Times New Roman"/>
          <w:color w:val="000000"/>
          <w:sz w:val="26"/>
          <w:szCs w:val="26"/>
        </w:rPr>
        <w:t>17C1-CCK6 thứ 7 (tiết 1-4) thầy Vũ Đức Pháp chuyển sang học ngày chủ nhật (tiết 7-11) từ tuần 28 thầy Chung Trần Thế Vinh dạy.</w:t>
      </w:r>
    </w:p>
    <w:p w:rsidR="00704E9E" w:rsidRDefault="00704E9E" w:rsidP="009B2236">
      <w:pPr>
        <w:spacing w:before="60" w:line="320" w:lineRule="exact"/>
        <w:ind w:right="-142" w:firstLine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Lớp </w:t>
      </w:r>
      <w:r>
        <w:rPr>
          <w:rFonts w:ascii="Times New Roman" w:hAnsi="Times New Roman" w:cs="Times New Roman"/>
          <w:color w:val="000000"/>
          <w:sz w:val="26"/>
          <w:szCs w:val="26"/>
        </w:rPr>
        <w:t>17C1-CKL1 thứ 4 (tiết 3-5) cô Trần Thị Hương chuyển thầy Lê Văn Nhân (thỉnh giảng) dạy từ tuần 28.</w:t>
      </w:r>
    </w:p>
    <w:p w:rsidR="00704E9E" w:rsidRDefault="00704E9E" w:rsidP="009838D7">
      <w:pPr>
        <w:spacing w:before="60" w:line="320" w:lineRule="exact"/>
        <w:ind w:right="-142" w:firstLine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Lớp </w:t>
      </w:r>
      <w:r>
        <w:rPr>
          <w:rFonts w:ascii="Times New Roman" w:hAnsi="Times New Roman" w:cs="Times New Roman"/>
          <w:color w:val="000000"/>
          <w:sz w:val="26"/>
          <w:szCs w:val="26"/>
        </w:rPr>
        <w:t>17C1-CCK9 thứ 6 (tiết 1-4) cô Dương Thị Hồng chuyển thầy Lê Văn Nhân (thỉnh giảng) dạy từ tuần 28.</w:t>
      </w:r>
    </w:p>
    <w:p w:rsidR="00704E9E" w:rsidRDefault="00704E9E" w:rsidP="00C44841">
      <w:pPr>
        <w:spacing w:before="60" w:line="320" w:lineRule="exact"/>
        <w:ind w:right="-142" w:firstLine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Lớp </w:t>
      </w:r>
      <w:r>
        <w:rPr>
          <w:rFonts w:ascii="Times New Roman" w:hAnsi="Times New Roman" w:cs="Times New Roman"/>
          <w:color w:val="000000"/>
          <w:sz w:val="26"/>
          <w:szCs w:val="26"/>
        </w:rPr>
        <w:t>17C1-CCK2 thứ 7 (tiết 1-4) cô Trần Thị Hương chuyển thầy Dương Tiến Đoàn (thỉnh giảng) dạy từ tuần 28.</w:t>
      </w:r>
    </w:p>
    <w:p w:rsidR="00704E9E" w:rsidRDefault="00704E9E" w:rsidP="005B1A56">
      <w:pPr>
        <w:spacing w:before="60" w:line="320" w:lineRule="exact"/>
        <w:ind w:right="-142" w:firstLine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Lớp </w:t>
      </w:r>
      <w:r>
        <w:rPr>
          <w:rFonts w:ascii="Times New Roman" w:hAnsi="Times New Roman" w:cs="Times New Roman"/>
          <w:color w:val="000000"/>
          <w:sz w:val="26"/>
          <w:szCs w:val="26"/>
        </w:rPr>
        <w:t>17C1-CTM1 thứ 6 (tiết 3-6) cô Trần Thị Hương chuyển thầy Dương Tiến Đoàn (thỉnh giảng) dạy từ tuần 28.</w:t>
      </w:r>
    </w:p>
    <w:p w:rsidR="00704E9E" w:rsidRPr="00DE5978" w:rsidRDefault="00704E9E" w:rsidP="00475E82">
      <w:pPr>
        <w:numPr>
          <w:ilvl w:val="0"/>
          <w:numId w:val="27"/>
        </w:numPr>
        <w:spacing w:before="60" w:line="320" w:lineRule="exact"/>
        <w:ind w:left="0" w:right="-142" w:firstLine="25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Môn Autocad: lớp </w:t>
      </w:r>
      <w:r w:rsidRPr="00475E82">
        <w:rPr>
          <w:rFonts w:ascii="Times New Roman" w:hAnsi="Times New Roman" w:cs="Times New Roman"/>
          <w:color w:val="000000"/>
          <w:sz w:val="26"/>
          <w:szCs w:val="26"/>
        </w:rPr>
        <w:t>16CĐ</w:t>
      </w:r>
      <w:r>
        <w:rPr>
          <w:rFonts w:ascii="Times New Roman" w:hAnsi="Times New Roman" w:cs="Times New Roman"/>
          <w:color w:val="000000"/>
          <w:sz w:val="26"/>
          <w:szCs w:val="26"/>
        </w:rPr>
        <w:t>-Ô3 (tiết 4-6) và 16CĐ-Ô10 (tiết 1-3) thứ năm thầy Nguyễn Ngọc Quỳnh chuyển cho Thầy Trần Minh Thông dạy từ tuần 33 - 37</w:t>
      </w:r>
    </w:p>
    <w:p w:rsidR="00704E9E" w:rsidRPr="005B1A56" w:rsidRDefault="00704E9E" w:rsidP="00475E82">
      <w:pPr>
        <w:numPr>
          <w:ilvl w:val="0"/>
          <w:numId w:val="27"/>
        </w:numPr>
        <w:spacing w:before="60" w:line="320" w:lineRule="exact"/>
        <w:ind w:left="0" w:right="-142" w:firstLine="25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Môn thực tập hàn cơ bản lớp 17C1-CCK9 thứ 5 tiết 1-6 thầy Nguyễn Thanh Vĩnh Phúc chuyển sanh thầy Nguyễn Ngọc Quỳnh từ tuần 27).</w:t>
      </w:r>
    </w:p>
    <w:p w:rsidR="00704E9E" w:rsidRPr="00475E82" w:rsidRDefault="00704E9E" w:rsidP="00475E82">
      <w:pPr>
        <w:numPr>
          <w:ilvl w:val="0"/>
          <w:numId w:val="27"/>
        </w:numPr>
        <w:spacing w:before="60" w:line="320" w:lineRule="exact"/>
        <w:ind w:left="0" w:right="-142" w:firstLine="25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Môn thực tập tiện cơ bản lớp 17C1-CCK8 thứ 3,6 ca1, ca2 thầy Nguyễn Tiến Dũng chuyển cho thầy Vũ Đức Pháp từ tuần 31.</w:t>
      </w:r>
    </w:p>
    <w:p w:rsidR="00704E9E" w:rsidRDefault="00704E9E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704E9E" w:rsidRDefault="00704E9E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0" w:type="auto"/>
        <w:jc w:val="center"/>
        <w:tblLook w:val="00A0"/>
      </w:tblPr>
      <w:tblGrid>
        <w:gridCol w:w="2060"/>
        <w:gridCol w:w="831"/>
        <w:gridCol w:w="3408"/>
        <w:gridCol w:w="2563"/>
      </w:tblGrid>
      <w:tr w:rsidR="00704E9E" w:rsidRPr="008C515B">
        <w:trPr>
          <w:jc w:val="center"/>
        </w:trPr>
        <w:tc>
          <w:tcPr>
            <w:tcW w:w="2108" w:type="dxa"/>
          </w:tcPr>
          <w:p w:rsidR="00704E9E" w:rsidRPr="008C515B" w:rsidRDefault="00704E9E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704E9E" w:rsidRPr="008C515B" w:rsidRDefault="00704E9E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704E9E" w:rsidRPr="008C515B" w:rsidRDefault="00704E9E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704E9E" w:rsidRPr="008C515B" w:rsidRDefault="00704E9E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704E9E" w:rsidRPr="008C515B" w:rsidRDefault="00704E9E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704E9E" w:rsidRPr="008C515B" w:rsidRDefault="00704E9E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P.ĐT-TS-GTVL</w:t>
            </w:r>
          </w:p>
        </w:tc>
        <w:tc>
          <w:tcPr>
            <w:tcW w:w="2641" w:type="dxa"/>
          </w:tcPr>
          <w:p w:rsidR="00704E9E" w:rsidRPr="008C515B" w:rsidRDefault="00704E9E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704E9E" w:rsidRPr="008C515B">
        <w:trPr>
          <w:jc w:val="center"/>
        </w:trPr>
        <w:tc>
          <w:tcPr>
            <w:tcW w:w="2108" w:type="dxa"/>
          </w:tcPr>
          <w:p w:rsidR="00704E9E" w:rsidRPr="008C515B" w:rsidRDefault="00704E9E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704E9E" w:rsidRPr="008C515B" w:rsidRDefault="00704E9E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704E9E" w:rsidRPr="008C515B" w:rsidRDefault="00704E9E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704E9E" w:rsidRPr="008C515B" w:rsidRDefault="00704E9E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704E9E" w:rsidRPr="00AF37CC" w:rsidRDefault="00704E9E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704E9E" w:rsidRDefault="00704E9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704E9E" w:rsidRDefault="00704E9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704E9E" w:rsidRDefault="00704E9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704E9E" w:rsidRDefault="00704E9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704E9E" w:rsidRDefault="00704E9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704E9E" w:rsidRDefault="00704E9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704E9E" w:rsidRDefault="00704E9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704E9E" w:rsidRDefault="00704E9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704E9E" w:rsidRDefault="00704E9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704E9E" w:rsidRDefault="00704E9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704E9E" w:rsidRDefault="00704E9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704E9E" w:rsidRDefault="00704E9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704E9E" w:rsidRPr="004A3BFE" w:rsidRDefault="00704E9E" w:rsidP="004A3BFE">
      <w:r w:rsidRPr="004A3BFE">
        <w:rPr>
          <w:rFonts w:ascii="Arial" w:hAnsi="Arial" w:cs="Arial"/>
          <w:color w:val="000000"/>
        </w:rPr>
        <w:t>Gửi Vinh khối lượng thừa HK2:</w:t>
      </w:r>
    </w:p>
    <w:p w:rsidR="00704E9E" w:rsidRPr="004A3BFE" w:rsidRDefault="00704E9E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- Máy cắt kim loại: 1 lớp 16CĐ-CTM2 thứ 4 tiết 9-11</w:t>
      </w:r>
    </w:p>
    <w:p w:rsidR="00704E9E" w:rsidRPr="004A3BFE" w:rsidRDefault="00704E9E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- Nguyên lý chi tiết máy khóa 16</w:t>
      </w:r>
      <w:r>
        <w:rPr>
          <w:rFonts w:ascii="Arial" w:hAnsi="Arial" w:cs="Arial"/>
          <w:color w:val="000000"/>
        </w:rPr>
        <w:t>CĐ-Ô8; OO9; Ô12 (45 tiết/lớp)</w:t>
      </w:r>
    </w:p>
    <w:p w:rsidR="00704E9E" w:rsidRPr="004A3BFE" w:rsidRDefault="00704E9E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- Bài tập lớn VKT khóa 2017: 14 lớp (thầy Khải nhận dạy 5 lớp</w:t>
      </w:r>
      <w:r>
        <w:rPr>
          <w:rFonts w:ascii="Arial" w:hAnsi="Arial" w:cs="Arial"/>
          <w:color w:val="000000"/>
        </w:rPr>
        <w:t>)</w:t>
      </w:r>
    </w:p>
    <w:p w:rsidR="00704E9E" w:rsidRPr="004A3BFE" w:rsidRDefault="00704E9E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- Nguyên lý chi tiết may 17C1-CKL (45 tiết): 1 lớp</w:t>
      </w:r>
    </w:p>
    <w:p w:rsidR="00704E9E" w:rsidRPr="004A3BFE" w:rsidRDefault="00704E9E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- Nguyên lý chi tiết may 17C1-C</w:t>
      </w:r>
      <w:r>
        <w:rPr>
          <w:rFonts w:ascii="Arial" w:hAnsi="Arial" w:cs="Arial"/>
          <w:color w:val="000000"/>
        </w:rPr>
        <w:t>C</w:t>
      </w:r>
      <w:r w:rsidRPr="004A3BFE">
        <w:rPr>
          <w:rFonts w:ascii="Arial" w:hAnsi="Arial" w:cs="Arial"/>
          <w:color w:val="000000"/>
        </w:rPr>
        <w:t>K</w:t>
      </w:r>
      <w:r>
        <w:rPr>
          <w:rFonts w:ascii="Arial" w:hAnsi="Arial" w:cs="Arial"/>
          <w:color w:val="000000"/>
        </w:rPr>
        <w:t>2;4;6;9; CTM1; CTM3</w:t>
      </w:r>
      <w:r w:rsidRPr="004A3BFE">
        <w:rPr>
          <w:rFonts w:ascii="Arial" w:hAnsi="Arial" w:cs="Arial"/>
          <w:color w:val="000000"/>
        </w:rPr>
        <w:t>(60 tiết</w:t>
      </w:r>
      <w:r>
        <w:rPr>
          <w:rFonts w:ascii="Arial" w:hAnsi="Arial" w:cs="Arial"/>
          <w:color w:val="000000"/>
        </w:rPr>
        <w:t>/lớp</w:t>
      </w:r>
      <w:r w:rsidRPr="004A3BFE">
        <w:rPr>
          <w:rFonts w:ascii="Arial" w:hAnsi="Arial" w:cs="Arial"/>
          <w:color w:val="000000"/>
        </w:rPr>
        <w:t>)</w:t>
      </w:r>
    </w:p>
    <w:p w:rsidR="00704E9E" w:rsidRPr="004A3BFE" w:rsidRDefault="00704E9E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- Thực tập hàn 17C1-</w:t>
      </w:r>
      <w:r>
        <w:rPr>
          <w:rFonts w:ascii="Arial" w:hAnsi="Arial" w:cs="Arial"/>
          <w:color w:val="000000"/>
        </w:rPr>
        <w:t xml:space="preserve">CCK1;2;3;4;5;6;7;9; CTM1;2 (60 tiết): </w:t>
      </w:r>
    </w:p>
    <w:p w:rsidR="00704E9E" w:rsidRPr="004A3BFE" w:rsidRDefault="00704E9E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- Thực tập tiện 1 17C1-C</w:t>
      </w:r>
      <w:r>
        <w:rPr>
          <w:rFonts w:ascii="Arial" w:hAnsi="Arial" w:cs="Arial"/>
          <w:color w:val="000000"/>
        </w:rPr>
        <w:t>CK2;3;6;7;9;CTM1;2;3 (60 tiết/lớp):</w:t>
      </w:r>
    </w:p>
    <w:p w:rsidR="00704E9E" w:rsidRDefault="00704E9E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 xml:space="preserve">- Vẽ Kỹ thuật (nhiệt lạnh): </w:t>
      </w:r>
      <w:r>
        <w:rPr>
          <w:rFonts w:ascii="Arial" w:hAnsi="Arial" w:cs="Arial"/>
          <w:color w:val="000000"/>
        </w:rPr>
        <w:t>17C1-VSL1;2; KML1;2</w:t>
      </w:r>
    </w:p>
    <w:p w:rsidR="00704E9E" w:rsidRPr="004A3BFE" w:rsidRDefault="00704E9E" w:rsidP="004A3BFE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Nguyên lý chi tiết máy lớp 16CĐ-Ôtô (45 tiết + đồ án)</w:t>
      </w:r>
    </w:p>
    <w:p w:rsidR="00704E9E" w:rsidRPr="004A3BFE" w:rsidRDefault="00704E9E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Vinh sắp xếp giúp nghe. Cảm ơn!</w:t>
      </w:r>
    </w:p>
    <w:p w:rsidR="00704E9E" w:rsidRPr="00027CB9" w:rsidRDefault="00704E9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704E9E" w:rsidRPr="00027CB9" w:rsidSect="00344FDF">
      <w:pgSz w:w="11907" w:h="16840" w:code="9"/>
      <w:pgMar w:top="709" w:right="1134" w:bottom="0" w:left="212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3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2"/>
  </w:num>
  <w:num w:numId="2">
    <w:abstractNumId w:val="11"/>
  </w:num>
  <w:num w:numId="3">
    <w:abstractNumId w:val="6"/>
  </w:num>
  <w:num w:numId="4">
    <w:abstractNumId w:val="23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1"/>
  </w:num>
  <w:num w:numId="10">
    <w:abstractNumId w:val="24"/>
  </w:num>
  <w:num w:numId="11">
    <w:abstractNumId w:val="16"/>
  </w:num>
  <w:num w:numId="12">
    <w:abstractNumId w:val="3"/>
  </w:num>
  <w:num w:numId="13">
    <w:abstractNumId w:val="0"/>
  </w:num>
  <w:num w:numId="14">
    <w:abstractNumId w:val="25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154C3"/>
    <w:rsid w:val="0002435C"/>
    <w:rsid w:val="00027CB9"/>
    <w:rsid w:val="00033D24"/>
    <w:rsid w:val="00043353"/>
    <w:rsid w:val="00054A44"/>
    <w:rsid w:val="00062399"/>
    <w:rsid w:val="00071B2B"/>
    <w:rsid w:val="000731A7"/>
    <w:rsid w:val="00076268"/>
    <w:rsid w:val="000A0E95"/>
    <w:rsid w:val="000A5C63"/>
    <w:rsid w:val="000A6886"/>
    <w:rsid w:val="000B55CF"/>
    <w:rsid w:val="000D42CF"/>
    <w:rsid w:val="000D4AA3"/>
    <w:rsid w:val="000D57A3"/>
    <w:rsid w:val="000D7A58"/>
    <w:rsid w:val="000E5DA5"/>
    <w:rsid w:val="000F57A5"/>
    <w:rsid w:val="000F5A5B"/>
    <w:rsid w:val="001048E0"/>
    <w:rsid w:val="0010552D"/>
    <w:rsid w:val="00105909"/>
    <w:rsid w:val="001315A4"/>
    <w:rsid w:val="0013246A"/>
    <w:rsid w:val="001464CE"/>
    <w:rsid w:val="00153820"/>
    <w:rsid w:val="00164AAB"/>
    <w:rsid w:val="00170D44"/>
    <w:rsid w:val="0017355F"/>
    <w:rsid w:val="00174A31"/>
    <w:rsid w:val="00177C04"/>
    <w:rsid w:val="00182703"/>
    <w:rsid w:val="00183D1F"/>
    <w:rsid w:val="00186425"/>
    <w:rsid w:val="0018782A"/>
    <w:rsid w:val="001952CC"/>
    <w:rsid w:val="00196DC5"/>
    <w:rsid w:val="001A047F"/>
    <w:rsid w:val="001A7C90"/>
    <w:rsid w:val="001A7D98"/>
    <w:rsid w:val="001B5549"/>
    <w:rsid w:val="001B7C0C"/>
    <w:rsid w:val="001C6145"/>
    <w:rsid w:val="001E66E6"/>
    <w:rsid w:val="001F25C8"/>
    <w:rsid w:val="001F6F8E"/>
    <w:rsid w:val="00210787"/>
    <w:rsid w:val="00211BF8"/>
    <w:rsid w:val="0021491F"/>
    <w:rsid w:val="00214C0B"/>
    <w:rsid w:val="00217803"/>
    <w:rsid w:val="00221AA1"/>
    <w:rsid w:val="002346AC"/>
    <w:rsid w:val="0023611B"/>
    <w:rsid w:val="002434E3"/>
    <w:rsid w:val="00244880"/>
    <w:rsid w:val="00250F46"/>
    <w:rsid w:val="00255E61"/>
    <w:rsid w:val="00271884"/>
    <w:rsid w:val="002749BA"/>
    <w:rsid w:val="00274ADF"/>
    <w:rsid w:val="00274B2D"/>
    <w:rsid w:val="0027638C"/>
    <w:rsid w:val="00283DA3"/>
    <w:rsid w:val="00284F56"/>
    <w:rsid w:val="00287B59"/>
    <w:rsid w:val="00294EB5"/>
    <w:rsid w:val="002A2F50"/>
    <w:rsid w:val="002B0389"/>
    <w:rsid w:val="002B0BBD"/>
    <w:rsid w:val="002C16E6"/>
    <w:rsid w:val="002C3AA8"/>
    <w:rsid w:val="002E1B31"/>
    <w:rsid w:val="002E76B8"/>
    <w:rsid w:val="002F6AA0"/>
    <w:rsid w:val="003066B3"/>
    <w:rsid w:val="003077A1"/>
    <w:rsid w:val="00315124"/>
    <w:rsid w:val="003209EE"/>
    <w:rsid w:val="003314CB"/>
    <w:rsid w:val="00331A59"/>
    <w:rsid w:val="00332A13"/>
    <w:rsid w:val="00334990"/>
    <w:rsid w:val="00335963"/>
    <w:rsid w:val="00335968"/>
    <w:rsid w:val="00344FDF"/>
    <w:rsid w:val="00345BB7"/>
    <w:rsid w:val="00350491"/>
    <w:rsid w:val="00355A60"/>
    <w:rsid w:val="0035799D"/>
    <w:rsid w:val="00367270"/>
    <w:rsid w:val="00381195"/>
    <w:rsid w:val="0038309D"/>
    <w:rsid w:val="00392F06"/>
    <w:rsid w:val="003A173B"/>
    <w:rsid w:val="003A3A48"/>
    <w:rsid w:val="003B0B2D"/>
    <w:rsid w:val="003C3126"/>
    <w:rsid w:val="003C6F6B"/>
    <w:rsid w:val="003E070F"/>
    <w:rsid w:val="003E0F1B"/>
    <w:rsid w:val="003F20D5"/>
    <w:rsid w:val="003F39E6"/>
    <w:rsid w:val="00402267"/>
    <w:rsid w:val="0040781F"/>
    <w:rsid w:val="00410BBD"/>
    <w:rsid w:val="00412254"/>
    <w:rsid w:val="00414C35"/>
    <w:rsid w:val="00421B12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2B96"/>
    <w:rsid w:val="00483BBC"/>
    <w:rsid w:val="004976D4"/>
    <w:rsid w:val="004A3BFE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500D5D"/>
    <w:rsid w:val="00516506"/>
    <w:rsid w:val="0052446F"/>
    <w:rsid w:val="00532BA8"/>
    <w:rsid w:val="00533075"/>
    <w:rsid w:val="00540B6E"/>
    <w:rsid w:val="0054645E"/>
    <w:rsid w:val="00550199"/>
    <w:rsid w:val="00551350"/>
    <w:rsid w:val="00551FF6"/>
    <w:rsid w:val="005633A8"/>
    <w:rsid w:val="00566995"/>
    <w:rsid w:val="00580058"/>
    <w:rsid w:val="00581112"/>
    <w:rsid w:val="005865EA"/>
    <w:rsid w:val="00595C63"/>
    <w:rsid w:val="0059663D"/>
    <w:rsid w:val="005A2CCD"/>
    <w:rsid w:val="005A6263"/>
    <w:rsid w:val="005B1A56"/>
    <w:rsid w:val="005C300A"/>
    <w:rsid w:val="005C40FC"/>
    <w:rsid w:val="005C43E1"/>
    <w:rsid w:val="005D06DE"/>
    <w:rsid w:val="005F42B6"/>
    <w:rsid w:val="005F7D48"/>
    <w:rsid w:val="00627B6F"/>
    <w:rsid w:val="00637AB5"/>
    <w:rsid w:val="00637D3C"/>
    <w:rsid w:val="0064255C"/>
    <w:rsid w:val="00646CB5"/>
    <w:rsid w:val="0065633F"/>
    <w:rsid w:val="00656DEA"/>
    <w:rsid w:val="00687280"/>
    <w:rsid w:val="00697620"/>
    <w:rsid w:val="006A5DD6"/>
    <w:rsid w:val="006A68BE"/>
    <w:rsid w:val="006B061C"/>
    <w:rsid w:val="006C3932"/>
    <w:rsid w:val="006D4319"/>
    <w:rsid w:val="006D7B92"/>
    <w:rsid w:val="00704E9E"/>
    <w:rsid w:val="00715A6D"/>
    <w:rsid w:val="00717973"/>
    <w:rsid w:val="00723EC1"/>
    <w:rsid w:val="00726C3E"/>
    <w:rsid w:val="007301EC"/>
    <w:rsid w:val="00740E20"/>
    <w:rsid w:val="00757779"/>
    <w:rsid w:val="00763AE2"/>
    <w:rsid w:val="007832E3"/>
    <w:rsid w:val="007838C0"/>
    <w:rsid w:val="007862EE"/>
    <w:rsid w:val="00786F7C"/>
    <w:rsid w:val="0079388C"/>
    <w:rsid w:val="007962EB"/>
    <w:rsid w:val="007A0676"/>
    <w:rsid w:val="007C4C7B"/>
    <w:rsid w:val="007C79FA"/>
    <w:rsid w:val="007E34F6"/>
    <w:rsid w:val="007E6661"/>
    <w:rsid w:val="007F44EA"/>
    <w:rsid w:val="00801B36"/>
    <w:rsid w:val="00806209"/>
    <w:rsid w:val="0081160E"/>
    <w:rsid w:val="00822167"/>
    <w:rsid w:val="00823437"/>
    <w:rsid w:val="00832E07"/>
    <w:rsid w:val="008453B4"/>
    <w:rsid w:val="00851BF3"/>
    <w:rsid w:val="00853A85"/>
    <w:rsid w:val="00865CAA"/>
    <w:rsid w:val="0086676F"/>
    <w:rsid w:val="00873196"/>
    <w:rsid w:val="00875054"/>
    <w:rsid w:val="00877F2D"/>
    <w:rsid w:val="00884CE8"/>
    <w:rsid w:val="0089205E"/>
    <w:rsid w:val="008956A7"/>
    <w:rsid w:val="008A0C2D"/>
    <w:rsid w:val="008A6108"/>
    <w:rsid w:val="008B048E"/>
    <w:rsid w:val="008B19A8"/>
    <w:rsid w:val="008B532B"/>
    <w:rsid w:val="008C22DD"/>
    <w:rsid w:val="008C515B"/>
    <w:rsid w:val="008C5864"/>
    <w:rsid w:val="008C594E"/>
    <w:rsid w:val="008C66C7"/>
    <w:rsid w:val="008D0D22"/>
    <w:rsid w:val="008D3B15"/>
    <w:rsid w:val="008D3FA2"/>
    <w:rsid w:val="008D7E84"/>
    <w:rsid w:val="008E348C"/>
    <w:rsid w:val="008E688B"/>
    <w:rsid w:val="008E6A88"/>
    <w:rsid w:val="008F33C0"/>
    <w:rsid w:val="008F4AAB"/>
    <w:rsid w:val="00936590"/>
    <w:rsid w:val="00940122"/>
    <w:rsid w:val="00941635"/>
    <w:rsid w:val="00944D9A"/>
    <w:rsid w:val="00944DFB"/>
    <w:rsid w:val="0096151B"/>
    <w:rsid w:val="00961F7B"/>
    <w:rsid w:val="00962AAD"/>
    <w:rsid w:val="00971679"/>
    <w:rsid w:val="00971789"/>
    <w:rsid w:val="00981E84"/>
    <w:rsid w:val="009838D7"/>
    <w:rsid w:val="00987331"/>
    <w:rsid w:val="009914A3"/>
    <w:rsid w:val="00991B99"/>
    <w:rsid w:val="00996354"/>
    <w:rsid w:val="00997AAA"/>
    <w:rsid w:val="009A3D66"/>
    <w:rsid w:val="009B2236"/>
    <w:rsid w:val="009C436D"/>
    <w:rsid w:val="009D1BF7"/>
    <w:rsid w:val="009E4C0D"/>
    <w:rsid w:val="009E50B2"/>
    <w:rsid w:val="009E6775"/>
    <w:rsid w:val="009F6433"/>
    <w:rsid w:val="00A16B19"/>
    <w:rsid w:val="00A20C28"/>
    <w:rsid w:val="00A3668F"/>
    <w:rsid w:val="00A40201"/>
    <w:rsid w:val="00A55C71"/>
    <w:rsid w:val="00A577C7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C4063"/>
    <w:rsid w:val="00AC435F"/>
    <w:rsid w:val="00AD4C9A"/>
    <w:rsid w:val="00AD7E5B"/>
    <w:rsid w:val="00AE21DD"/>
    <w:rsid w:val="00AF37CC"/>
    <w:rsid w:val="00AF720E"/>
    <w:rsid w:val="00B339ED"/>
    <w:rsid w:val="00B4275E"/>
    <w:rsid w:val="00B429F2"/>
    <w:rsid w:val="00B67073"/>
    <w:rsid w:val="00B92853"/>
    <w:rsid w:val="00BB5453"/>
    <w:rsid w:val="00BC3777"/>
    <w:rsid w:val="00BD57CA"/>
    <w:rsid w:val="00BE5F67"/>
    <w:rsid w:val="00BE5F6B"/>
    <w:rsid w:val="00BF0CC1"/>
    <w:rsid w:val="00BF105A"/>
    <w:rsid w:val="00BF5966"/>
    <w:rsid w:val="00C065A4"/>
    <w:rsid w:val="00C13414"/>
    <w:rsid w:val="00C159E1"/>
    <w:rsid w:val="00C176F6"/>
    <w:rsid w:val="00C30BDF"/>
    <w:rsid w:val="00C3144C"/>
    <w:rsid w:val="00C34291"/>
    <w:rsid w:val="00C34A8A"/>
    <w:rsid w:val="00C41E99"/>
    <w:rsid w:val="00C44841"/>
    <w:rsid w:val="00C51C28"/>
    <w:rsid w:val="00C61FB8"/>
    <w:rsid w:val="00C66A85"/>
    <w:rsid w:val="00C722D9"/>
    <w:rsid w:val="00C77BAC"/>
    <w:rsid w:val="00C93017"/>
    <w:rsid w:val="00CA0178"/>
    <w:rsid w:val="00CA0375"/>
    <w:rsid w:val="00CA0BE3"/>
    <w:rsid w:val="00CA4F3D"/>
    <w:rsid w:val="00CA6BDE"/>
    <w:rsid w:val="00CB66FC"/>
    <w:rsid w:val="00CB6F18"/>
    <w:rsid w:val="00CC236A"/>
    <w:rsid w:val="00CC5115"/>
    <w:rsid w:val="00CD2245"/>
    <w:rsid w:val="00CD5054"/>
    <w:rsid w:val="00CE0347"/>
    <w:rsid w:val="00CE7C24"/>
    <w:rsid w:val="00CF232A"/>
    <w:rsid w:val="00CF6687"/>
    <w:rsid w:val="00D01713"/>
    <w:rsid w:val="00D03835"/>
    <w:rsid w:val="00D20983"/>
    <w:rsid w:val="00D33A5D"/>
    <w:rsid w:val="00D34376"/>
    <w:rsid w:val="00D410F7"/>
    <w:rsid w:val="00D56801"/>
    <w:rsid w:val="00D74E98"/>
    <w:rsid w:val="00D834C9"/>
    <w:rsid w:val="00D834DD"/>
    <w:rsid w:val="00D85DE9"/>
    <w:rsid w:val="00D870BB"/>
    <w:rsid w:val="00D94D5B"/>
    <w:rsid w:val="00DA516E"/>
    <w:rsid w:val="00DB681B"/>
    <w:rsid w:val="00DB6AF3"/>
    <w:rsid w:val="00DC2162"/>
    <w:rsid w:val="00DC524D"/>
    <w:rsid w:val="00DD042C"/>
    <w:rsid w:val="00DD11DD"/>
    <w:rsid w:val="00DE0F68"/>
    <w:rsid w:val="00DE5978"/>
    <w:rsid w:val="00DF03D7"/>
    <w:rsid w:val="00DF0492"/>
    <w:rsid w:val="00DF49BA"/>
    <w:rsid w:val="00E003FB"/>
    <w:rsid w:val="00E0060D"/>
    <w:rsid w:val="00E05388"/>
    <w:rsid w:val="00E07670"/>
    <w:rsid w:val="00E259DC"/>
    <w:rsid w:val="00E32A0B"/>
    <w:rsid w:val="00E33D17"/>
    <w:rsid w:val="00E40262"/>
    <w:rsid w:val="00E47DEE"/>
    <w:rsid w:val="00E5668A"/>
    <w:rsid w:val="00E57648"/>
    <w:rsid w:val="00E65CE7"/>
    <w:rsid w:val="00EA242A"/>
    <w:rsid w:val="00EA5672"/>
    <w:rsid w:val="00EB1DC4"/>
    <w:rsid w:val="00EB234A"/>
    <w:rsid w:val="00EB7A76"/>
    <w:rsid w:val="00ED01F5"/>
    <w:rsid w:val="00ED4CC9"/>
    <w:rsid w:val="00EE1EAF"/>
    <w:rsid w:val="00EE56D8"/>
    <w:rsid w:val="00EF663C"/>
    <w:rsid w:val="00EF75D4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45469"/>
    <w:rsid w:val="00F503DC"/>
    <w:rsid w:val="00F533CD"/>
    <w:rsid w:val="00F66E31"/>
    <w:rsid w:val="00F70F60"/>
    <w:rsid w:val="00F87DE2"/>
    <w:rsid w:val="00FA29A1"/>
    <w:rsid w:val="00FB73FE"/>
    <w:rsid w:val="00FC03D0"/>
    <w:rsid w:val="00FD54E2"/>
    <w:rsid w:val="00FD6708"/>
    <w:rsid w:val="00FE1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886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6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8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301</TotalTime>
  <Pages>2</Pages>
  <Words>425</Words>
  <Characters>2427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Admin</cp:lastModifiedBy>
  <cp:revision>9</cp:revision>
  <cp:lastPrinted>2016-08-20T03:50:00Z</cp:lastPrinted>
  <dcterms:created xsi:type="dcterms:W3CDTF">2018-03-05T03:46:00Z</dcterms:created>
  <dcterms:modified xsi:type="dcterms:W3CDTF">2018-03-08T11:13:00Z</dcterms:modified>
</cp:coreProperties>
</file>